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10" w:rsidRDefault="00CA7F10">
      <w:pPr>
        <w:rPr>
          <w:lang w:val="en-GB"/>
        </w:rPr>
      </w:pPr>
    </w:p>
    <w:p w:rsidR="00CA7F10" w:rsidRPr="00DA1630" w:rsidRDefault="00CA7F10" w:rsidP="00DA1630">
      <w:pPr>
        <w:autoSpaceDE w:val="0"/>
        <w:autoSpaceDN w:val="0"/>
        <w:adjustRightInd w:val="0"/>
        <w:jc w:val="center"/>
        <w:rPr>
          <w:rFonts w:ascii="Calibri" w:hAnsi="Calibri" w:cs="Calibri"/>
          <w:color w:val="2B2B2B"/>
          <w:sz w:val="22"/>
          <w:szCs w:val="22"/>
          <w:lang w:val="en-GB"/>
        </w:rPr>
      </w:pP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>CONTRIBUTING AUTHOR COPYRIGHT RELEASE FORM</w:t>
      </w:r>
    </w:p>
    <w:p w:rsidR="00CA7F10" w:rsidRDefault="00CA7F10" w:rsidP="00DA1630">
      <w:pPr>
        <w:autoSpaceDE w:val="0"/>
        <w:autoSpaceDN w:val="0"/>
        <w:adjustRightInd w:val="0"/>
        <w:rPr>
          <w:rFonts w:ascii="Times New Roman" w:hAnsi="Times New Roman"/>
          <w:color w:val="3A3A3A"/>
          <w:sz w:val="21"/>
          <w:szCs w:val="21"/>
          <w:lang w:val="en-GB"/>
        </w:rPr>
      </w:pP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As author of the chapter</w:t>
      </w:r>
      <w:r w:rsidRPr="00DA1630">
        <w:rPr>
          <w:rFonts w:ascii="Calibri" w:hAnsi="Calibri" w:cs="Calibri"/>
          <w:color w:val="636363"/>
          <w:sz w:val="22"/>
          <w:szCs w:val="22"/>
          <w:lang w:val="en-GB"/>
        </w:rPr>
        <w:t>/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contribution titled</w:t>
      </w:r>
    </w:p>
    <w:p w:rsidR="00CA7F10" w:rsidRDefault="00CA7F10" w:rsidP="00DA1630">
      <w:pPr>
        <w:autoSpaceDE w:val="0"/>
        <w:autoSpaceDN w:val="0"/>
        <w:adjustRightInd w:val="0"/>
        <w:rPr>
          <w:rFonts w:ascii="Calibri" w:hAnsi="Calibri" w:cs="Calibri"/>
          <w:i/>
          <w:color w:val="2B2B2B"/>
          <w:sz w:val="22"/>
          <w:szCs w:val="22"/>
          <w:lang w:val="en-GB"/>
        </w:rPr>
      </w:pP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2B2B2B"/>
          <w:sz w:val="22"/>
          <w:szCs w:val="22"/>
          <w:lang w:val="en-GB"/>
        </w:rPr>
      </w:pPr>
      <w:r w:rsidRPr="00DA1630">
        <w:rPr>
          <w:rFonts w:ascii="Calibri" w:hAnsi="Calibri" w:cs="Calibri"/>
          <w:i/>
          <w:color w:val="2B2B2B"/>
          <w:sz w:val="22"/>
          <w:szCs w:val="22"/>
          <w:lang w:val="en-GB"/>
        </w:rPr>
        <w:t>Enter title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>,</w:t>
      </w: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2B2B2B"/>
          <w:sz w:val="22"/>
          <w:szCs w:val="22"/>
          <w:lang w:val="en-GB"/>
        </w:rPr>
      </w:pP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to appear in the </w:t>
      </w:r>
      <w:r w:rsidRPr="00DA1630">
        <w:rPr>
          <w:rFonts w:ascii="Calibri" w:hAnsi="Calibri" w:cs="Calibri"/>
          <w:i/>
          <w:iCs/>
          <w:color w:val="3A3A3A"/>
          <w:sz w:val="22"/>
          <w:szCs w:val="22"/>
          <w:lang w:val="en-GB"/>
        </w:rPr>
        <w:t>Proceedings of the 2</w:t>
      </w:r>
      <w:r>
        <w:rPr>
          <w:rFonts w:ascii="Calibri" w:hAnsi="Calibri" w:cs="Calibri"/>
          <w:i/>
          <w:iCs/>
          <w:color w:val="3A3A3A"/>
          <w:sz w:val="22"/>
          <w:szCs w:val="22"/>
          <w:lang w:val="en-GB"/>
        </w:rPr>
        <w:t>8</w:t>
      </w:r>
      <w:r w:rsidRPr="00DA1630">
        <w:rPr>
          <w:rFonts w:ascii="Calibri" w:hAnsi="Calibri" w:cs="Calibri"/>
          <w:i/>
          <w:iCs/>
          <w:color w:val="3A3A3A"/>
          <w:sz w:val="22"/>
          <w:szCs w:val="22"/>
          <w:vertAlign w:val="superscript"/>
          <w:lang w:val="en-GB"/>
        </w:rPr>
        <w:t>th</w:t>
      </w:r>
      <w:r w:rsidRPr="00DA1630">
        <w:rPr>
          <w:rFonts w:ascii="Calibri" w:hAnsi="Calibri" w:cs="Calibri"/>
          <w:i/>
          <w:iCs/>
          <w:color w:val="3A3A3A"/>
          <w:sz w:val="22"/>
          <w:szCs w:val="22"/>
          <w:lang w:val="en-GB"/>
        </w:rPr>
        <w:t xml:space="preserve">  International Symposium on </w:t>
      </w:r>
      <w:r w:rsidRPr="00DA1630">
        <w:rPr>
          <w:rFonts w:ascii="Calibri" w:hAnsi="Calibri" w:cs="Calibri"/>
          <w:i/>
          <w:iCs/>
          <w:color w:val="2B2B2B"/>
          <w:sz w:val="22"/>
          <w:szCs w:val="22"/>
          <w:lang w:val="en-GB"/>
        </w:rPr>
        <w:t xml:space="preserve">Ballistics,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I hereby agree to the following:</w:t>
      </w:r>
    </w:p>
    <w:p w:rsidR="00CA7F10" w:rsidRPr="00DA1630" w:rsidRDefault="00CA7F10" w:rsidP="00DA1630">
      <w:pPr>
        <w:pStyle w:val="Footer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I. To grant to The International Ballistics Society., </w:t>
      </w:r>
      <w:r w:rsidRPr="00DA1630">
        <w:rPr>
          <w:sz w:val="22"/>
          <w:szCs w:val="22"/>
        </w:rPr>
        <w:t>6220 Culebra Rd San Antonio, TX 78238-0596,</w:t>
      </w:r>
      <w:r>
        <w:rPr>
          <w:sz w:val="22"/>
          <w:szCs w:val="22"/>
        </w:rPr>
        <w:t xml:space="preserve"> United States of America</w:t>
      </w:r>
      <w:r w:rsidRPr="00DA1630">
        <w:rPr>
          <w:rFonts w:ascii="Calibri" w:hAnsi="Calibri" w:cs="Calibri"/>
          <w:color w:val="3A3A3A"/>
          <w:sz w:val="21"/>
          <w:szCs w:val="21"/>
          <w:lang w:val="en-GB"/>
        </w:rPr>
        <w:t xml:space="preserve">,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copyright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>of</w:t>
      </w:r>
      <w:r>
        <w:rPr>
          <w:rFonts w:ascii="Calibri" w:hAnsi="Calibri" w:cs="Calibri"/>
          <w:color w:val="2B2B2B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the above named chapter/contribution (for U.S. Government employees to the extent transferable), in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print, electronic, and online formats. However, the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 xml:space="preserve">undersigned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reserve the following:</w:t>
      </w: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525252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a. All proprietary rights other than copyright, such as patent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>rights</w:t>
      </w:r>
      <w:r w:rsidRPr="00DA1630">
        <w:rPr>
          <w:rFonts w:ascii="Calibri" w:hAnsi="Calibri" w:cs="Calibri"/>
          <w:color w:val="525252"/>
          <w:sz w:val="22"/>
          <w:szCs w:val="22"/>
          <w:lang w:val="en-GB"/>
        </w:rPr>
        <w:t>.</w:t>
      </w: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b</w:t>
      </w:r>
      <w:r w:rsidRPr="00DA1630">
        <w:rPr>
          <w:rFonts w:ascii="Calibri" w:hAnsi="Calibri" w:cs="Calibri"/>
          <w:color w:val="636363"/>
          <w:sz w:val="22"/>
          <w:szCs w:val="22"/>
          <w:lang w:val="en-GB"/>
        </w:rPr>
        <w:t xml:space="preserve">.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The right to use all or part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of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th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is article in future works.</w:t>
      </w: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>
        <w:rPr>
          <w:rFonts w:ascii="Calibri" w:hAnsi="Calibri" w:cs="Calibri"/>
          <w:color w:val="3A3A3A"/>
          <w:sz w:val="22"/>
          <w:szCs w:val="22"/>
          <w:lang w:val="en-GB"/>
        </w:rPr>
        <w:t>The International Ballistics Society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 thereby retains full and exclusive right to publish, market, and sell this material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in any and all editions, in the English</w:t>
      </w:r>
      <w:r w:rsidRPr="00DA1630">
        <w:rPr>
          <w:rFonts w:ascii="Calibri" w:hAnsi="Calibri" w:cs="Calibri"/>
          <w:color w:val="3A3A3A"/>
          <w:sz w:val="21"/>
          <w:szCs w:val="21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language or otherwise.</w:t>
      </w: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2. I warrant to 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The International Ballistics Society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, that I am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 xml:space="preserve">the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(an) author of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the above-named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chapter/contribution and that I am the (a) copyright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holder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>of</w:t>
      </w:r>
      <w:r>
        <w:rPr>
          <w:rFonts w:ascii="Calibri" w:hAnsi="Calibri" w:cs="Calibri"/>
          <w:color w:val="2B2B2B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 xml:space="preserve">the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above-named 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ch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apter/contribution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granted to 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The International Ballistics Society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.</w:t>
      </w: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3. I warrant that, where necessary and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 xml:space="preserve">required,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I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 xml:space="preserve">have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obtained written permission for the use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 xml:space="preserve">of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any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and all copyrighted materials used in the above-named chapter/contribution</w:t>
      </w:r>
      <w:r w:rsidRPr="00DA1630">
        <w:rPr>
          <w:rFonts w:ascii="Calibri" w:hAnsi="Calibri" w:cs="Calibri"/>
          <w:color w:val="636363"/>
          <w:sz w:val="22"/>
          <w:szCs w:val="22"/>
          <w:lang w:val="en-GB"/>
        </w:rPr>
        <w:t xml:space="preserve">.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I understand that I am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responsible for all costs of gaining written permission for use of copyrighted materials.</w:t>
      </w:r>
    </w:p>
    <w:p w:rsidR="00CA7F1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4. I agree to assume full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liability to 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The International Ballistics Society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 and its </w:t>
      </w:r>
      <w:r w:rsidRPr="00DA1630">
        <w:rPr>
          <w:rFonts w:ascii="Calibri" w:hAnsi="Calibri" w:cs="Calibri"/>
          <w:color w:val="2B2B2B"/>
          <w:sz w:val="22"/>
          <w:szCs w:val="22"/>
          <w:lang w:val="en-GB"/>
        </w:rPr>
        <w:t>licensee</w:t>
      </w:r>
      <w:r w:rsidRPr="00DA1630">
        <w:rPr>
          <w:rFonts w:ascii="Calibri" w:hAnsi="Calibri" w:cs="Calibri"/>
          <w:color w:val="525252"/>
          <w:sz w:val="22"/>
          <w:szCs w:val="22"/>
          <w:lang w:val="en-GB"/>
        </w:rPr>
        <w:t xml:space="preserve">,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and to hold 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The International Ballistics Society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 har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m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less for any claim or suit filed against 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The International Ballistics Society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 xml:space="preserve"> for violation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of copyrighted material used in the above-named contribution.</w:t>
      </w: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</w:p>
    <w:p w:rsidR="00CA7F10" w:rsidRDefault="00CA7F10" w:rsidP="009927F9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9927F9">
        <w:rPr>
          <w:rFonts w:ascii="Calibri" w:hAnsi="Calibri" w:cs="Calibri"/>
          <w:color w:val="3A3A3A"/>
          <w:sz w:val="22"/>
          <w:szCs w:val="22"/>
          <w:lang w:val="en-GB"/>
        </w:rPr>
        <w:t xml:space="preserve">Please sign and date this form and retain a copy for your records. </w:t>
      </w:r>
    </w:p>
    <w:p w:rsidR="00CA7F10" w:rsidRDefault="00CA7F10" w:rsidP="00310349">
      <w:pPr>
        <w:rPr>
          <w:rFonts w:ascii="Verdana" w:hAnsi="Verdana"/>
          <w:sz w:val="20"/>
          <w:szCs w:val="20"/>
        </w:rPr>
      </w:pPr>
      <w:r w:rsidRPr="009927F9">
        <w:rPr>
          <w:rFonts w:ascii="Calibri" w:hAnsi="Calibri" w:cs="Calibri"/>
          <w:color w:val="3A3A3A"/>
          <w:sz w:val="22"/>
          <w:szCs w:val="22"/>
          <w:lang w:val="en-GB"/>
        </w:rPr>
        <w:t>Please upload the form together with your chapter/paper a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s indicated on the website:</w:t>
      </w:r>
      <w:r w:rsidRPr="009927F9"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bookmarkStart w:id="0" w:name="_GoBack"/>
      <w:bookmarkEnd w:id="0"/>
      <w:r>
        <w:rPr>
          <w:rFonts w:ascii="Verdana" w:hAnsi="Verdana"/>
          <w:sz w:val="20"/>
          <w:szCs w:val="20"/>
        </w:rPr>
        <w:fldChar w:fldCharType="begin"/>
      </w:r>
      <w:r>
        <w:rPr>
          <w:rFonts w:ascii="Verdana" w:hAnsi="Verdana"/>
          <w:sz w:val="20"/>
          <w:szCs w:val="20"/>
        </w:rPr>
        <w:instrText xml:space="preserve"> HYPERLINK "http://mms.ballistics.org/members/form.php?orgcode=IBSO&amp;fid=1708035" \o "blocked::http://mms.ballistics.org/members/form.php?orgcode=IBSO&amp;fid=1708035" </w:instrText>
      </w:r>
      <w:r>
        <w:rPr>
          <w:rFonts w:ascii="Verdana" w:hAnsi="Verdana"/>
          <w:sz w:val="20"/>
          <w:szCs w:val="20"/>
        </w:rPr>
        <w:fldChar w:fldCharType="separate"/>
      </w:r>
      <w:r>
        <w:rPr>
          <w:rStyle w:val="Hyperlink"/>
          <w:rFonts w:ascii="Verdana" w:hAnsi="Verdana"/>
          <w:sz w:val="20"/>
          <w:szCs w:val="20"/>
        </w:rPr>
        <w:t>http://mms.ballistics.org/members/form.php?orgcode=IBSO&amp;fid=1708035</w:t>
      </w:r>
      <w:r>
        <w:rPr>
          <w:rFonts w:ascii="Verdana" w:hAnsi="Verdana"/>
          <w:sz w:val="20"/>
          <w:szCs w:val="20"/>
        </w:rPr>
        <w:fldChar w:fldCharType="end"/>
      </w:r>
    </w:p>
    <w:p w:rsidR="00CA7F10" w:rsidRPr="00310349" w:rsidRDefault="00CA7F10" w:rsidP="009927F9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</w:rPr>
      </w:pPr>
    </w:p>
    <w:p w:rsidR="00CA7F10" w:rsidRPr="009927F9" w:rsidRDefault="00CA7F10" w:rsidP="009927F9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If you have any problems with the upload then please contact Kari King: </w:t>
      </w:r>
      <w:hyperlink r:id="rId6" w:history="1">
        <w:r w:rsidRPr="00135D16">
          <w:rPr>
            <w:rStyle w:val="Hyperlink"/>
            <w:rFonts w:ascii="Calibri" w:hAnsi="Calibri" w:cs="Calibri"/>
            <w:sz w:val="22"/>
            <w:szCs w:val="22"/>
            <w:lang w:val="en-GB"/>
          </w:rPr>
          <w:t>kking@ndia.org</w:t>
        </w:r>
      </w:hyperlink>
      <w:r>
        <w:rPr>
          <w:rFonts w:ascii="Calibri" w:hAnsi="Calibri" w:cs="Calibri"/>
          <w:color w:val="3A3A3A"/>
          <w:sz w:val="22"/>
          <w:szCs w:val="22"/>
          <w:lang w:val="en-GB"/>
        </w:rPr>
        <w:t xml:space="preserve"> </w:t>
      </w:r>
      <w:r w:rsidRPr="009927F9">
        <w:rPr>
          <w:rFonts w:ascii="Calibri" w:hAnsi="Calibri" w:cs="Calibri"/>
          <w:color w:val="3A3A3A"/>
          <w:sz w:val="22"/>
          <w:szCs w:val="22"/>
          <w:lang w:val="en-GB"/>
        </w:rPr>
        <w:t>.</w:t>
      </w:r>
    </w:p>
    <w:p w:rsidR="00CA7F10" w:rsidRPr="009927F9" w:rsidRDefault="00CA7F10" w:rsidP="009927F9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Thank you for your co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-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operation.</w:t>
      </w:r>
    </w:p>
    <w:p w:rsidR="00CA7F1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P</w:t>
      </w:r>
      <w:r>
        <w:rPr>
          <w:rFonts w:ascii="Calibri" w:hAnsi="Calibri" w:cs="Calibri"/>
          <w:color w:val="3A3A3A"/>
          <w:sz w:val="22"/>
          <w:szCs w:val="22"/>
          <w:lang w:val="en-GB"/>
        </w:rPr>
        <w:t>l</w:t>
      </w: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ease print name:</w:t>
      </w:r>
    </w:p>
    <w:p w:rsidR="00CA7F1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</w:p>
    <w:p w:rsidR="00CA7F1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</w:p>
    <w:p w:rsidR="00CA7F1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 w:rsidRPr="00DA1630">
        <w:rPr>
          <w:rFonts w:ascii="Calibri" w:hAnsi="Calibri" w:cs="Calibri"/>
          <w:color w:val="3A3A3A"/>
          <w:sz w:val="22"/>
          <w:szCs w:val="22"/>
          <w:lang w:val="en-GB"/>
        </w:rPr>
        <w:t>Signed:</w:t>
      </w:r>
    </w:p>
    <w:p w:rsidR="00CA7F1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</w:p>
    <w:p w:rsidR="00CA7F10" w:rsidRPr="00DA1630" w:rsidRDefault="00CA7F10" w:rsidP="00DA1630">
      <w:pPr>
        <w:autoSpaceDE w:val="0"/>
        <w:autoSpaceDN w:val="0"/>
        <w:adjustRightInd w:val="0"/>
        <w:rPr>
          <w:rFonts w:ascii="Calibri" w:hAnsi="Calibri" w:cs="Calibri"/>
          <w:color w:val="3A3A3A"/>
          <w:sz w:val="22"/>
          <w:szCs w:val="22"/>
          <w:lang w:val="en-GB"/>
        </w:rPr>
      </w:pPr>
      <w:r>
        <w:rPr>
          <w:rFonts w:ascii="Calibri" w:hAnsi="Calibri" w:cs="Calibri"/>
          <w:color w:val="3A3A3A"/>
          <w:sz w:val="22"/>
          <w:szCs w:val="22"/>
          <w:lang w:val="en-GB"/>
        </w:rPr>
        <w:t>Dated:</w:t>
      </w:r>
    </w:p>
    <w:sectPr w:rsidR="00CA7F10" w:rsidRPr="00DA1630" w:rsidSect="007102FC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F10" w:rsidRDefault="00CA7F10">
      <w:r>
        <w:separator/>
      </w:r>
    </w:p>
  </w:endnote>
  <w:endnote w:type="continuationSeparator" w:id="0">
    <w:p w:rsidR="00CA7F10" w:rsidRDefault="00CA7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10" w:rsidRPr="003E02B0" w:rsidRDefault="00CA7F10">
    <w:pPr>
      <w:pStyle w:val="Footer"/>
      <w:rPr>
        <w:sz w:val="18"/>
      </w:rPr>
    </w:pPr>
    <w:r w:rsidRPr="003E02B0">
      <w:rPr>
        <w:sz w:val="18"/>
      </w:rPr>
      <w:t>International Ballistics Society</w:t>
    </w:r>
  </w:p>
  <w:p w:rsidR="00CA7F10" w:rsidRPr="003E02B0" w:rsidRDefault="00CA7F10">
    <w:pPr>
      <w:pStyle w:val="Footer"/>
      <w:rPr>
        <w:sz w:val="18"/>
      </w:rPr>
    </w:pPr>
    <w:r w:rsidRPr="003E02B0">
      <w:rPr>
        <w:sz w:val="18"/>
      </w:rPr>
      <w:t>c/o Sidney Chocron</w:t>
    </w:r>
  </w:p>
  <w:p w:rsidR="00CA7F10" w:rsidRPr="003E02B0" w:rsidRDefault="00CA7F10">
    <w:pPr>
      <w:pStyle w:val="Footer"/>
      <w:rPr>
        <w:sz w:val="18"/>
      </w:rPr>
    </w:pPr>
    <w:smartTag w:uri="urn:schemas-microsoft-com:office:smarttags" w:element="address">
      <w:smartTag w:uri="urn:schemas-microsoft-com:office:smarttags" w:element="Street">
        <w:r w:rsidRPr="003E02B0">
          <w:rPr>
            <w:sz w:val="18"/>
          </w:rPr>
          <w:t>6220 Culebra Rd</w:t>
        </w:r>
      </w:smartTag>
    </w:smartTag>
  </w:p>
  <w:p w:rsidR="00CA7F10" w:rsidRDefault="00CA7F10">
    <w:pPr>
      <w:pStyle w:val="Footer"/>
      <w:rPr>
        <w:sz w:val="18"/>
      </w:rPr>
    </w:pPr>
    <w:smartTag w:uri="urn:schemas-microsoft-com:office:smarttags" w:element="place">
      <w:smartTag w:uri="urn:schemas-microsoft-com:office:smarttags" w:element="City">
        <w:r w:rsidRPr="003E02B0">
          <w:rPr>
            <w:sz w:val="18"/>
          </w:rPr>
          <w:t>San Antonio</w:t>
        </w:r>
      </w:smartTag>
      <w:r w:rsidRPr="003E02B0">
        <w:rPr>
          <w:sz w:val="18"/>
        </w:rPr>
        <w:t xml:space="preserve">, </w:t>
      </w:r>
      <w:smartTag w:uri="urn:schemas-microsoft-com:office:smarttags" w:element="State">
        <w:r w:rsidRPr="003E02B0">
          <w:rPr>
            <w:sz w:val="18"/>
          </w:rPr>
          <w:t>TX</w:t>
        </w:r>
      </w:smartTag>
      <w:r w:rsidRPr="003E02B0">
        <w:rPr>
          <w:sz w:val="18"/>
        </w:rPr>
        <w:t xml:space="preserve"> </w:t>
      </w:r>
      <w:smartTag w:uri="urn:schemas-microsoft-com:office:smarttags" w:element="PostalCode">
        <w:r w:rsidRPr="003E02B0">
          <w:rPr>
            <w:sz w:val="18"/>
          </w:rPr>
          <w:t>78238-0596</w:t>
        </w:r>
      </w:smartTag>
    </w:smartTag>
  </w:p>
  <w:p w:rsidR="00CA7F10" w:rsidRDefault="00CA7F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F10" w:rsidRDefault="00CA7F10">
      <w:r>
        <w:separator/>
      </w:r>
    </w:p>
  </w:footnote>
  <w:footnote w:type="continuationSeparator" w:id="0">
    <w:p w:rsidR="00CA7F10" w:rsidRDefault="00CA7F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10" w:rsidRDefault="00CA7F10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918pt;height:1188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10" w:rsidRDefault="00CA7F10">
    <w:pPr>
      <w:pStyle w:val="Header"/>
    </w:pPr>
    <w:r w:rsidRPr="003139E3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6" type="#_x0000_t75" alt="IBS Logo words.jpg" style="width:193.5pt;height:36pt;visibility:visible">
          <v:imagedata r:id="rId1" o:title=""/>
        </v:shape>
      </w:pict>
    </w:r>
    <w:r>
      <w:rPr>
        <w:noProof/>
        <w:lang w:val="en-GB" w:eastAsia="en-GB"/>
      </w:rPr>
      <w:pict>
        <v:shape id="WordPictureWatermark1" o:spid="_x0000_s2050" type="#_x0000_t75" style="position:absolute;margin-left:0;margin-top:0;width:918pt;height:1188pt;z-index:-251659776;mso-wrap-edited:f;mso-position-horizontal:center;mso-position-horizontal-relative:margin;mso-position-vertical:center;mso-position-vertical-relative:margin">
          <v:imagedata r:id="rId2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F10" w:rsidRDefault="00CA7F10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918pt;height:1188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02FC"/>
    <w:rsid w:val="00000400"/>
    <w:rsid w:val="00004EEF"/>
    <w:rsid w:val="000810A9"/>
    <w:rsid w:val="000B0F3B"/>
    <w:rsid w:val="00115F81"/>
    <w:rsid w:val="00135D16"/>
    <w:rsid w:val="00190BAF"/>
    <w:rsid w:val="001B6C13"/>
    <w:rsid w:val="001C6863"/>
    <w:rsid w:val="00295FD4"/>
    <w:rsid w:val="00310349"/>
    <w:rsid w:val="003139E3"/>
    <w:rsid w:val="003838AB"/>
    <w:rsid w:val="003E02B0"/>
    <w:rsid w:val="00461682"/>
    <w:rsid w:val="004634DB"/>
    <w:rsid w:val="004E5A81"/>
    <w:rsid w:val="005004C5"/>
    <w:rsid w:val="005577B5"/>
    <w:rsid w:val="005E4B37"/>
    <w:rsid w:val="00611AB8"/>
    <w:rsid w:val="006D4212"/>
    <w:rsid w:val="006D4B52"/>
    <w:rsid w:val="007102FC"/>
    <w:rsid w:val="007E40A3"/>
    <w:rsid w:val="00896573"/>
    <w:rsid w:val="008D7311"/>
    <w:rsid w:val="009175F8"/>
    <w:rsid w:val="00923B47"/>
    <w:rsid w:val="009429E8"/>
    <w:rsid w:val="009643C8"/>
    <w:rsid w:val="00965595"/>
    <w:rsid w:val="009927F9"/>
    <w:rsid w:val="009B19B3"/>
    <w:rsid w:val="00A14093"/>
    <w:rsid w:val="00A56295"/>
    <w:rsid w:val="00AB1515"/>
    <w:rsid w:val="00AB186F"/>
    <w:rsid w:val="00AF7241"/>
    <w:rsid w:val="00BE5C87"/>
    <w:rsid w:val="00C051FD"/>
    <w:rsid w:val="00C91912"/>
    <w:rsid w:val="00CA7F10"/>
    <w:rsid w:val="00CC129B"/>
    <w:rsid w:val="00D046D9"/>
    <w:rsid w:val="00D07ED3"/>
    <w:rsid w:val="00D20863"/>
    <w:rsid w:val="00D8662E"/>
    <w:rsid w:val="00DA1630"/>
    <w:rsid w:val="00DE0553"/>
    <w:rsid w:val="00E01D5D"/>
    <w:rsid w:val="00E02E87"/>
    <w:rsid w:val="00E35286"/>
    <w:rsid w:val="00E55F3C"/>
    <w:rsid w:val="00E778AC"/>
    <w:rsid w:val="00E840FD"/>
    <w:rsid w:val="00EE7073"/>
    <w:rsid w:val="00EE7798"/>
    <w:rsid w:val="00F14DF6"/>
    <w:rsid w:val="00F556AF"/>
    <w:rsid w:val="00F627A0"/>
    <w:rsid w:val="00FC7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102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102F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102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102F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11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1A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E55F3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7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king@ndia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341</Words>
  <Characters>1950</Characters>
  <Application>Microsoft Office Outlook</Application>
  <DocSecurity>0</DocSecurity>
  <Lines>0</Lines>
  <Paragraphs>0</Paragraphs>
  <ScaleCrop>false</ScaleCrop>
  <Company>Riegel Consulting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CONTRIBUTING AUTHOR COPYRIGHT RELEASE FORM</dc:title>
  <dc:subject/>
  <dc:creator>Jack Riegel</dc:creator>
  <cp:keywords/>
  <dc:description/>
  <cp:lastModifiedBy>User</cp:lastModifiedBy>
  <cp:revision>2</cp:revision>
  <dcterms:created xsi:type="dcterms:W3CDTF">2014-01-08T09:47:00Z</dcterms:created>
  <dcterms:modified xsi:type="dcterms:W3CDTF">2014-01-08T09:47:00Z</dcterms:modified>
</cp:coreProperties>
</file>